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24420" w14:textId="77777777" w:rsidR="00662123" w:rsidRPr="002810B9" w:rsidRDefault="00735E9A" w:rsidP="00A22413">
      <w:pPr>
        <w:ind w:right="0"/>
        <w:rPr>
          <w:rFonts w:ascii="Arial" w:hAnsi="Arial" w:cs="Arial"/>
          <w:b/>
          <w:sz w:val="20"/>
          <w:szCs w:val="20"/>
          <w:u w:val="single"/>
        </w:rPr>
      </w:pPr>
      <w:r w:rsidRPr="002810B9">
        <w:rPr>
          <w:rFonts w:ascii="Arial" w:hAnsi="Arial" w:cs="Arial"/>
          <w:b/>
          <w:sz w:val="20"/>
          <w:szCs w:val="20"/>
          <w:u w:val="single"/>
        </w:rPr>
        <w:t>PLNÁ MOC</w:t>
      </w:r>
    </w:p>
    <w:p w14:paraId="7C6C3D10" w14:textId="77777777" w:rsidR="00735E9A" w:rsidRDefault="00735E9A" w:rsidP="00735E9A">
      <w:pPr>
        <w:jc w:val="left"/>
        <w:rPr>
          <w:rFonts w:ascii="Arial" w:hAnsi="Arial" w:cs="Arial"/>
          <w:b/>
          <w:sz w:val="20"/>
          <w:szCs w:val="20"/>
        </w:rPr>
      </w:pPr>
    </w:p>
    <w:p w14:paraId="5F6F8CEA" w14:textId="77777777" w:rsidR="00C0275F" w:rsidRPr="000F53BC" w:rsidRDefault="00C0275F" w:rsidP="00A22413">
      <w:pPr>
        <w:ind w:right="0"/>
        <w:rPr>
          <w:rFonts w:ascii="Arial" w:hAnsi="Arial" w:cs="Arial"/>
          <w:sz w:val="20"/>
          <w:szCs w:val="20"/>
        </w:rPr>
      </w:pPr>
    </w:p>
    <w:p w14:paraId="557DE1D2" w14:textId="77777777" w:rsidR="00C0275F" w:rsidRPr="000F53BC" w:rsidRDefault="00C0275F" w:rsidP="00A22413">
      <w:pPr>
        <w:ind w:right="0"/>
        <w:rPr>
          <w:rFonts w:ascii="Arial" w:hAnsi="Arial" w:cs="Arial"/>
          <w:sz w:val="20"/>
          <w:szCs w:val="20"/>
        </w:rPr>
      </w:pPr>
    </w:p>
    <w:p w14:paraId="594D15F2" w14:textId="77777777" w:rsidR="00735E9A" w:rsidRPr="000F53BC" w:rsidRDefault="00735E9A" w:rsidP="00C0275F">
      <w:pPr>
        <w:ind w:right="0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Já níže podepsaný</w:t>
      </w:r>
      <w:r w:rsidR="002E515D" w:rsidRPr="000F53BC">
        <w:rPr>
          <w:rFonts w:ascii="Arial" w:hAnsi="Arial" w:cs="Arial"/>
          <w:sz w:val="20"/>
          <w:szCs w:val="20"/>
        </w:rPr>
        <w:t>/á</w:t>
      </w:r>
    </w:p>
    <w:p w14:paraId="7D4FCAE3" w14:textId="77777777" w:rsidR="00735E9A" w:rsidRPr="000F53BC" w:rsidRDefault="00735E9A" w:rsidP="00735E9A">
      <w:pPr>
        <w:ind w:left="3402"/>
        <w:jc w:val="left"/>
        <w:rPr>
          <w:rFonts w:ascii="Arial" w:hAnsi="Arial" w:cs="Arial"/>
          <w:sz w:val="20"/>
          <w:szCs w:val="20"/>
        </w:rPr>
      </w:pPr>
    </w:p>
    <w:p w14:paraId="79276ED5" w14:textId="77777777" w:rsidR="00735E9A" w:rsidRPr="000F53BC" w:rsidRDefault="00735E9A" w:rsidP="00735E9A">
      <w:pPr>
        <w:ind w:left="3402"/>
        <w:jc w:val="left"/>
        <w:rPr>
          <w:rFonts w:ascii="Arial" w:hAnsi="Arial" w:cs="Arial"/>
          <w:sz w:val="20"/>
          <w:szCs w:val="20"/>
        </w:rPr>
      </w:pPr>
    </w:p>
    <w:tbl>
      <w:tblPr>
        <w:tblW w:w="8261" w:type="dxa"/>
        <w:tblLook w:val="04A0" w:firstRow="1" w:lastRow="0" w:firstColumn="1" w:lastColumn="0" w:noHBand="0" w:noVBand="1"/>
      </w:tblPr>
      <w:tblGrid>
        <w:gridCol w:w="1809"/>
        <w:gridCol w:w="6452"/>
      </w:tblGrid>
      <w:tr w:rsidR="00735E9A" w:rsidRPr="000F53BC" w14:paraId="6E95AC14" w14:textId="77777777" w:rsidTr="00E06CF2">
        <w:trPr>
          <w:trHeight w:val="314"/>
        </w:trPr>
        <w:tc>
          <w:tcPr>
            <w:tcW w:w="1809" w:type="dxa"/>
          </w:tcPr>
          <w:p w14:paraId="78D3D1B1" w14:textId="77777777" w:rsidR="00735E9A" w:rsidRDefault="00FA1F4C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 a </w:t>
            </w:r>
            <w:r w:rsidR="00C71221" w:rsidRPr="000F53BC">
              <w:rPr>
                <w:rFonts w:ascii="Arial" w:hAnsi="Arial" w:cs="Arial"/>
                <w:sz w:val="20"/>
                <w:szCs w:val="20"/>
              </w:rPr>
              <w:t>jméno:</w:t>
            </w:r>
          </w:p>
          <w:p w14:paraId="71207E4A" w14:textId="77777777" w:rsidR="00FA1F4C" w:rsidRPr="000F53BC" w:rsidRDefault="00FA1F4C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2" w:type="dxa"/>
          </w:tcPr>
          <w:p w14:paraId="0699DAFE" w14:textId="77777777" w:rsidR="00D770DE" w:rsidRDefault="00D770DE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772EA5C" w14:textId="77777777" w:rsidR="00735E9A" w:rsidRPr="000F53BC" w:rsidRDefault="000D108D" w:rsidP="009022EC">
            <w:pPr>
              <w:ind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9E4CAEA">
                <v:rect id="_x0000_i1025" style="width:285.6pt;height:.05pt" o:hrpct="983" o:hralign="center" o:hrstd="t" o:hr="t" fillcolor="gray" stroked="f"/>
              </w:pict>
            </w:r>
          </w:p>
        </w:tc>
      </w:tr>
      <w:tr w:rsidR="00735E9A" w:rsidRPr="000F53BC" w14:paraId="27BC8A8F" w14:textId="77777777" w:rsidTr="00E06CF2">
        <w:trPr>
          <w:trHeight w:val="314"/>
        </w:trPr>
        <w:tc>
          <w:tcPr>
            <w:tcW w:w="1809" w:type="dxa"/>
          </w:tcPr>
          <w:p w14:paraId="7EF7613D" w14:textId="77777777" w:rsidR="00E06CF2" w:rsidRDefault="00E2502C" w:rsidP="00E06CF2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>Datum narození</w:t>
            </w:r>
            <w:r w:rsidR="00735E9A" w:rsidRPr="000F53B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35A699A" w14:textId="77777777" w:rsidR="00FA1F4C" w:rsidRPr="000F53BC" w:rsidRDefault="00FA1F4C" w:rsidP="00E06CF2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2" w:type="dxa"/>
          </w:tcPr>
          <w:p w14:paraId="6E92304E" w14:textId="77777777" w:rsidR="00D770DE" w:rsidRDefault="00D770DE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795407CF" w14:textId="77777777" w:rsidR="00735E9A" w:rsidRPr="000F53BC" w:rsidRDefault="000D108D" w:rsidP="009022EC">
            <w:pPr>
              <w:ind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39496A98">
                <v:rect id="_x0000_i1026" style="width:285.6pt;height:.05pt" o:hrpct="983" o:hralign="center" o:hrstd="t" o:hr="t" fillcolor="gray" stroked="f"/>
              </w:pict>
            </w:r>
          </w:p>
        </w:tc>
      </w:tr>
      <w:tr w:rsidR="00735E9A" w:rsidRPr="000F53BC" w14:paraId="560A5535" w14:textId="77777777" w:rsidTr="00E06CF2">
        <w:trPr>
          <w:trHeight w:val="314"/>
        </w:trPr>
        <w:tc>
          <w:tcPr>
            <w:tcW w:w="1809" w:type="dxa"/>
          </w:tcPr>
          <w:p w14:paraId="071C5B42" w14:textId="77777777" w:rsidR="00E06CF2" w:rsidRPr="000F53BC" w:rsidRDefault="00D770DE" w:rsidP="00E06CF2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Trvalé </w:t>
            </w:r>
            <w:r w:rsidR="000F53BC">
              <w:rPr>
                <w:rFonts w:ascii="Arial" w:hAnsi="Arial" w:cs="Arial"/>
                <w:sz w:val="20"/>
                <w:szCs w:val="20"/>
              </w:rPr>
              <w:t>bydliště</w:t>
            </w:r>
            <w:r w:rsidR="00735E9A" w:rsidRPr="000F53B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452" w:type="dxa"/>
          </w:tcPr>
          <w:p w14:paraId="65E59524" w14:textId="77777777" w:rsidR="00D770DE" w:rsidRDefault="00D770DE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3977FB0" w14:textId="77777777" w:rsidR="00735E9A" w:rsidRPr="000F53BC" w:rsidRDefault="000D108D" w:rsidP="009022EC">
            <w:pPr>
              <w:ind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08B1F29">
                <v:rect id="_x0000_i1027" style="width:285.6pt;height:.05pt" o:hrpct="983" o:hralign="center" o:hrstd="t" o:hr="t" fillcolor="gray" stroked="f"/>
              </w:pict>
            </w:r>
          </w:p>
        </w:tc>
      </w:tr>
    </w:tbl>
    <w:p w14:paraId="6573BD06" w14:textId="77777777" w:rsidR="00735E9A" w:rsidRPr="000F53BC" w:rsidRDefault="00735E9A" w:rsidP="00735E9A">
      <w:pPr>
        <w:jc w:val="left"/>
        <w:rPr>
          <w:rFonts w:ascii="Arial" w:hAnsi="Arial" w:cs="Arial"/>
          <w:sz w:val="20"/>
          <w:szCs w:val="20"/>
        </w:rPr>
      </w:pPr>
    </w:p>
    <w:p w14:paraId="2427892A" w14:textId="77777777" w:rsidR="0078596B" w:rsidRPr="000F53BC" w:rsidRDefault="00735E9A" w:rsidP="00A22413">
      <w:pPr>
        <w:tabs>
          <w:tab w:val="left" w:pos="4111"/>
        </w:tabs>
        <w:ind w:right="-2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zplnomocňuji tímto</w:t>
      </w:r>
    </w:p>
    <w:p w14:paraId="1BC5DF03" w14:textId="77777777" w:rsidR="0078596B" w:rsidRPr="000F53BC" w:rsidRDefault="0078596B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tbl>
      <w:tblPr>
        <w:tblW w:w="14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6605"/>
        <w:gridCol w:w="6605"/>
      </w:tblGrid>
      <w:tr w:rsidR="00FA1F4C" w:rsidRPr="000F53BC" w14:paraId="13591DD5" w14:textId="77777777" w:rsidTr="00FA1F4C">
        <w:trPr>
          <w:trHeight w:val="181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925E6" w14:textId="77777777" w:rsidR="00FA1F4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 a </w:t>
            </w:r>
            <w:r w:rsidRPr="000F53BC">
              <w:rPr>
                <w:rFonts w:ascii="Arial" w:hAnsi="Arial" w:cs="Arial"/>
                <w:sz w:val="20"/>
                <w:szCs w:val="20"/>
              </w:rPr>
              <w:t>jméno:</w:t>
            </w:r>
          </w:p>
          <w:p w14:paraId="26FF97B0" w14:textId="77777777" w:rsidR="00FA1F4C" w:rsidRPr="000F53B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</w:tcPr>
          <w:p w14:paraId="366AF814" w14:textId="77777777" w:rsidR="00FA1F4C" w:rsidRDefault="00FA1F4C" w:rsidP="0064306E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0BBF97F" w14:textId="77777777" w:rsidR="00FA1F4C" w:rsidRPr="000F53BC" w:rsidRDefault="000D108D" w:rsidP="000D180D">
            <w:pPr>
              <w:ind w:left="154"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04374EDA">
                <v:rect id="_x0000_i1028" style="width:285.6pt;height:.05pt" o:hrpct="983" o:hralign="center" o:hrstd="t" o:hr="t" fillcolor="gray" stroked="f"/>
              </w:pict>
            </w: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</w:tcPr>
          <w:p w14:paraId="065F5C00" w14:textId="77777777" w:rsidR="00FA1F4C" w:rsidRPr="000F53BC" w:rsidRDefault="00FA1F4C" w:rsidP="0064306E">
            <w:pPr>
              <w:ind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1F4C" w:rsidRPr="000F53BC" w14:paraId="77B3B7C2" w14:textId="77777777" w:rsidTr="00FA1F4C">
        <w:trPr>
          <w:trHeight w:val="181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A1FD6" w14:textId="77777777" w:rsidR="00FA1F4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>Datum narození:</w:t>
            </w:r>
          </w:p>
          <w:p w14:paraId="37043C12" w14:textId="77777777" w:rsidR="00FA1F4C" w:rsidRPr="000F53B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</w:tcPr>
          <w:p w14:paraId="38814486" w14:textId="77777777" w:rsidR="00FA1F4C" w:rsidRDefault="00FA1F4C" w:rsidP="0064306E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22E952E" w14:textId="77777777" w:rsidR="00FA1F4C" w:rsidRPr="000F53BC" w:rsidRDefault="000D108D" w:rsidP="000D180D">
            <w:pPr>
              <w:ind w:left="154"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8D8A456">
                <v:rect id="_x0000_i1029" style="width:285.6pt;height:.05pt" o:hrpct="983" o:hralign="center" o:hrstd="t" o:hr="t" fillcolor="gray" stroked="f"/>
              </w:pict>
            </w: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</w:tcPr>
          <w:p w14:paraId="601DF102" w14:textId="77777777" w:rsidR="00FA1F4C" w:rsidRPr="000F53BC" w:rsidRDefault="00FA1F4C" w:rsidP="0064306E">
            <w:pPr>
              <w:ind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1F4C" w:rsidRPr="000F53BC" w14:paraId="246AA137" w14:textId="77777777" w:rsidTr="00FA1F4C">
        <w:trPr>
          <w:trHeight w:val="181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D8C1B" w14:textId="77777777" w:rsidR="00FA1F4C" w:rsidRDefault="00FA1F4C" w:rsidP="00FA1F4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Trvalé bydliště: </w:t>
            </w:r>
          </w:p>
          <w:p w14:paraId="6B14C0BF" w14:textId="77777777" w:rsidR="00FA1F4C" w:rsidRDefault="00FA1F4C" w:rsidP="00285CED">
            <w:r>
              <w:t xml:space="preserve">                        </w:t>
            </w:r>
          </w:p>
          <w:p w14:paraId="16335088" w14:textId="77777777" w:rsidR="00FA1F4C" w:rsidRPr="000F53B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</w:tcPr>
          <w:p w14:paraId="49A52FAC" w14:textId="77777777" w:rsidR="00FA1F4C" w:rsidRDefault="00FA1F4C" w:rsidP="0064306E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122B126" w14:textId="77777777" w:rsidR="00FA1F4C" w:rsidRPr="000F53BC" w:rsidRDefault="000D108D" w:rsidP="000D180D">
            <w:pPr>
              <w:ind w:left="154" w:right="425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0A25585A">
                <v:rect id="_x0000_i1030" style="width:285.6pt;height:.05pt" o:hrpct="983" o:hralign="center" o:hrstd="t" o:hr="t" fillcolor="gray" stroked="f"/>
              </w:pict>
            </w: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2EC94" w14:textId="77777777" w:rsidR="00FA1F4C" w:rsidRPr="000F53BC" w:rsidRDefault="00FA1F4C" w:rsidP="009022EC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B77E58" w14:textId="77777777" w:rsidR="00A22413" w:rsidRPr="000F53BC" w:rsidRDefault="00A22413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7F76B4C1" w14:textId="77777777" w:rsidR="00394493" w:rsidRPr="000F53BC" w:rsidRDefault="00394493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08015890" w14:textId="5F772161" w:rsidR="00394493" w:rsidRPr="000F53BC" w:rsidRDefault="00B86CBF" w:rsidP="00B86CBF">
      <w:pPr>
        <w:ind w:right="0"/>
        <w:jc w:val="both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aby za mne jednal</w:t>
      </w:r>
      <w:r w:rsidR="00394493" w:rsidRPr="000F53BC">
        <w:rPr>
          <w:rFonts w:ascii="Arial" w:hAnsi="Arial" w:cs="Arial"/>
          <w:sz w:val="20"/>
          <w:szCs w:val="20"/>
        </w:rPr>
        <w:t xml:space="preserve"> s</w:t>
      </w:r>
      <w:r w:rsidR="002E515D" w:rsidRPr="000F53BC">
        <w:rPr>
          <w:rFonts w:ascii="Arial" w:hAnsi="Arial" w:cs="Arial"/>
          <w:sz w:val="20"/>
          <w:szCs w:val="20"/>
        </w:rPr>
        <w:t xml:space="preserve">e společností </w:t>
      </w:r>
      <w:r w:rsidR="000B2C8C">
        <w:rPr>
          <w:rFonts w:ascii="Arial" w:hAnsi="Arial" w:cs="Arial"/>
          <w:sz w:val="20"/>
          <w:szCs w:val="20"/>
        </w:rPr>
        <w:t>VODÁRNA SOKOLOVSKO</w:t>
      </w:r>
      <w:r w:rsidR="00D770DE">
        <w:rPr>
          <w:rFonts w:ascii="Arial" w:hAnsi="Arial" w:cs="Arial"/>
          <w:sz w:val="20"/>
          <w:szCs w:val="20"/>
        </w:rPr>
        <w:t>, s.r.o.</w:t>
      </w:r>
      <w:r w:rsidR="00F90C30">
        <w:rPr>
          <w:rFonts w:ascii="Arial" w:hAnsi="Arial" w:cs="Arial"/>
          <w:sz w:val="20"/>
          <w:szCs w:val="20"/>
        </w:rPr>
        <w:t>,</w:t>
      </w:r>
      <w:r w:rsidR="009D7322">
        <w:rPr>
          <w:rFonts w:ascii="Arial" w:hAnsi="Arial" w:cs="Arial"/>
          <w:sz w:val="20"/>
          <w:szCs w:val="20"/>
        </w:rPr>
        <w:t xml:space="preserve"> </w:t>
      </w:r>
      <w:r w:rsidR="00E43C6A">
        <w:rPr>
          <w:rFonts w:ascii="Arial" w:hAnsi="Arial" w:cs="Arial"/>
          <w:sz w:val="20"/>
          <w:szCs w:val="20"/>
        </w:rPr>
        <w:t xml:space="preserve">IČ </w:t>
      </w:r>
      <w:r w:rsidR="000B2C8C">
        <w:rPr>
          <w:rFonts w:ascii="Arial" w:hAnsi="Arial" w:cs="Arial"/>
          <w:sz w:val="20"/>
          <w:szCs w:val="20"/>
        </w:rPr>
        <w:t>08303088</w:t>
      </w:r>
      <w:r w:rsidR="00E43C6A">
        <w:rPr>
          <w:rFonts w:ascii="Arial" w:hAnsi="Arial" w:cs="Arial"/>
          <w:sz w:val="20"/>
          <w:szCs w:val="20"/>
        </w:rPr>
        <w:t>, se sídlem</w:t>
      </w:r>
      <w:r w:rsidR="002E515D" w:rsidRPr="000F53BC">
        <w:rPr>
          <w:rFonts w:ascii="Arial" w:hAnsi="Arial" w:cs="Arial"/>
          <w:sz w:val="20"/>
          <w:szCs w:val="20"/>
        </w:rPr>
        <w:t xml:space="preserve"> </w:t>
      </w:r>
      <w:r w:rsidR="00D770DE">
        <w:rPr>
          <w:rFonts w:ascii="Arial" w:hAnsi="Arial" w:cs="Arial"/>
          <w:sz w:val="20"/>
          <w:szCs w:val="20"/>
        </w:rPr>
        <w:t>Jiřího Dimitrova 1619, 356 01 Sokolov,</w:t>
      </w:r>
      <w:r w:rsidRPr="000F53BC">
        <w:rPr>
          <w:rFonts w:ascii="Arial" w:hAnsi="Arial" w:cs="Arial"/>
          <w:sz w:val="20"/>
          <w:szCs w:val="20"/>
        </w:rPr>
        <w:t xml:space="preserve"> ve všech věcech </w:t>
      </w:r>
      <w:r w:rsidR="00FA1F4C">
        <w:rPr>
          <w:rFonts w:ascii="Arial" w:hAnsi="Arial" w:cs="Arial"/>
          <w:sz w:val="20"/>
          <w:szCs w:val="20"/>
        </w:rPr>
        <w:t>souvisejících s dodávkou vody a </w:t>
      </w:r>
      <w:r w:rsidRPr="000F53BC">
        <w:rPr>
          <w:rFonts w:ascii="Arial" w:hAnsi="Arial" w:cs="Arial"/>
          <w:sz w:val="20"/>
          <w:szCs w:val="20"/>
        </w:rPr>
        <w:t>odváděním odpadních</w:t>
      </w:r>
      <w:r w:rsidR="00D770DE">
        <w:rPr>
          <w:rFonts w:ascii="Arial" w:hAnsi="Arial" w:cs="Arial"/>
          <w:sz w:val="20"/>
          <w:szCs w:val="20"/>
        </w:rPr>
        <w:t xml:space="preserve"> vod</w:t>
      </w:r>
      <w:r w:rsidRPr="000F53BC">
        <w:rPr>
          <w:rFonts w:ascii="Arial" w:hAnsi="Arial" w:cs="Arial"/>
          <w:sz w:val="20"/>
          <w:szCs w:val="20"/>
        </w:rPr>
        <w:t xml:space="preserve"> do nemovitosti na níže uvedené adrese, jíž jsem spoluvlastníkem, aby vykonával veškeré úkony, </w:t>
      </w:r>
      <w:r w:rsidRPr="000F53BC">
        <w:rPr>
          <w:rFonts w:ascii="Arial" w:hAnsi="Arial" w:cs="Arial"/>
          <w:color w:val="000000"/>
          <w:sz w:val="20"/>
          <w:szCs w:val="20"/>
        </w:rPr>
        <w:t xml:space="preserve">zejména pak aby uzavíral, měnil a ukončoval smluvní vztahy, </w:t>
      </w:r>
      <w:r w:rsidRPr="000F53BC">
        <w:rPr>
          <w:rFonts w:ascii="Arial" w:hAnsi="Arial" w:cs="Arial"/>
          <w:sz w:val="20"/>
          <w:szCs w:val="20"/>
        </w:rPr>
        <w:t>přijímal doručované písemnosti, podával návrhy a žádosti, uzavíral smíry a narovnání, uznával uplatněné nároky nebo se jich vzdával.</w:t>
      </w:r>
    </w:p>
    <w:p w14:paraId="36AF36F3" w14:textId="77777777" w:rsidR="002E515D" w:rsidRPr="000F53BC" w:rsidRDefault="002E515D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7ADBC950" w14:textId="77777777" w:rsidR="00394493" w:rsidRPr="000F53BC" w:rsidRDefault="00394493" w:rsidP="0078596B">
      <w:pPr>
        <w:ind w:right="0"/>
        <w:jc w:val="left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Tato plná moc nabýv</w:t>
      </w:r>
      <w:r w:rsidR="00897784" w:rsidRPr="000F53BC">
        <w:rPr>
          <w:rFonts w:ascii="Arial" w:hAnsi="Arial" w:cs="Arial"/>
          <w:sz w:val="20"/>
          <w:szCs w:val="20"/>
        </w:rPr>
        <w:t>á účinnosti dnem jejího podpisu a platí do odvolání.</w:t>
      </w:r>
    </w:p>
    <w:p w14:paraId="5CC6F560" w14:textId="77777777" w:rsidR="00897784" w:rsidRPr="000F53BC" w:rsidRDefault="00897784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57C052B1" w14:textId="77777777" w:rsidR="0033775C" w:rsidRDefault="00B86CBF" w:rsidP="0078596B">
      <w:pPr>
        <w:ind w:right="0"/>
        <w:jc w:val="left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Adresa připojené nemovitosti:</w:t>
      </w:r>
      <w:r w:rsidR="0033775C">
        <w:rPr>
          <w:rFonts w:ascii="Arial" w:hAnsi="Arial" w:cs="Arial"/>
          <w:sz w:val="20"/>
          <w:szCs w:val="20"/>
        </w:rPr>
        <w:t xml:space="preserve"> </w:t>
      </w:r>
    </w:p>
    <w:p w14:paraId="64E1EDF1" w14:textId="77777777" w:rsidR="00FA1F4C" w:rsidRDefault="00FA1F4C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4A7220F3" w14:textId="77777777" w:rsidR="00897784" w:rsidRPr="000F53BC" w:rsidRDefault="000D108D" w:rsidP="0078596B">
      <w:pPr>
        <w:ind w:right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55BB37C1">
          <v:rect id="_x0000_i1031" style="width:310.15pt;height:.05pt" o:hrpct="984" o:hrstd="t" o:hr="t" fillcolor="gray" stroked="f"/>
        </w:pict>
      </w:r>
    </w:p>
    <w:p w14:paraId="1766E16C" w14:textId="77777777" w:rsidR="00897784" w:rsidRPr="000F53BC" w:rsidRDefault="00897784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60E2A939" w14:textId="77777777" w:rsidR="00C0275F" w:rsidRPr="000F53BC" w:rsidRDefault="00C0275F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7282EA5D" w14:textId="77777777" w:rsidR="00897784" w:rsidRPr="000F53BC" w:rsidRDefault="00897784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2365D8E3" w14:textId="77777777" w:rsidR="00897784" w:rsidRPr="000F53BC" w:rsidRDefault="00897784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69"/>
        <w:gridCol w:w="6701"/>
      </w:tblGrid>
      <w:tr w:rsidR="00897784" w:rsidRPr="000F53BC" w14:paraId="2AE2A99E" w14:textId="77777777" w:rsidTr="00753459">
        <w:tc>
          <w:tcPr>
            <w:tcW w:w="2376" w:type="dxa"/>
          </w:tcPr>
          <w:p w14:paraId="153E53E9" w14:textId="77777777" w:rsidR="00897784" w:rsidRPr="000F53BC" w:rsidRDefault="00897784" w:rsidP="00890DE7">
            <w:pPr>
              <w:ind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 xml:space="preserve">V </w:t>
            </w:r>
            <w:r w:rsidR="0033775C"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6836" w:type="dxa"/>
          </w:tcPr>
          <w:p w14:paraId="1325C426" w14:textId="77777777" w:rsidR="00897784" w:rsidRPr="000F53BC" w:rsidRDefault="00753459" w:rsidP="009022EC">
            <w:pPr>
              <w:ind w:right="42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>Dne:</w:t>
            </w:r>
            <w:r w:rsidR="0033775C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14:paraId="5491D4A2" w14:textId="77777777" w:rsidR="00897784" w:rsidRDefault="00897784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79973A91" w14:textId="77777777" w:rsidR="000F53BC" w:rsidRDefault="000F53BC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39AEC636" w14:textId="77777777" w:rsidR="000F53BC" w:rsidRPr="000F53BC" w:rsidRDefault="000F53BC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00F6D113" w14:textId="77777777" w:rsidR="00394493" w:rsidRPr="000F53BC" w:rsidRDefault="00394493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211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859"/>
      </w:tblGrid>
      <w:tr w:rsidR="001B13FF" w:rsidRPr="000F53BC" w14:paraId="271EF5BC" w14:textId="77777777" w:rsidTr="009022EC">
        <w:tc>
          <w:tcPr>
            <w:tcW w:w="3969" w:type="dxa"/>
          </w:tcPr>
          <w:p w14:paraId="17BF7602" w14:textId="77777777" w:rsidR="001B13FF" w:rsidRPr="000F53BC" w:rsidRDefault="001B13FF" w:rsidP="009022EC">
            <w:pPr>
              <w:ind w:right="0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</w:tbl>
    <w:p w14:paraId="69C5E574" w14:textId="77777777" w:rsidR="00394493" w:rsidRPr="000F53BC" w:rsidRDefault="00394493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68008584" w14:textId="77777777" w:rsidR="00735E9A" w:rsidRPr="000F53BC" w:rsidRDefault="00735E9A" w:rsidP="0078596B">
      <w:pPr>
        <w:ind w:right="0"/>
        <w:jc w:val="left"/>
        <w:rPr>
          <w:rFonts w:ascii="Arial" w:hAnsi="Arial" w:cs="Arial"/>
          <w:sz w:val="20"/>
          <w:szCs w:val="20"/>
        </w:rPr>
      </w:pPr>
    </w:p>
    <w:p w14:paraId="770F1089" w14:textId="77777777" w:rsidR="00897784" w:rsidRDefault="00897784" w:rsidP="00897784">
      <w:pPr>
        <w:jc w:val="both"/>
        <w:rPr>
          <w:rFonts w:ascii="Arial" w:hAnsi="Arial" w:cs="Arial"/>
          <w:sz w:val="20"/>
          <w:szCs w:val="20"/>
        </w:rPr>
      </w:pPr>
    </w:p>
    <w:p w14:paraId="17FA5414" w14:textId="77777777" w:rsidR="00FA1F4C" w:rsidRDefault="00FA1F4C" w:rsidP="00897784">
      <w:pPr>
        <w:jc w:val="both"/>
        <w:rPr>
          <w:rFonts w:ascii="Arial" w:hAnsi="Arial" w:cs="Arial"/>
          <w:sz w:val="20"/>
          <w:szCs w:val="20"/>
        </w:rPr>
      </w:pPr>
    </w:p>
    <w:p w14:paraId="797843ED" w14:textId="77777777" w:rsidR="00897784" w:rsidRPr="000F53BC" w:rsidRDefault="00897784" w:rsidP="00897784">
      <w:pPr>
        <w:tabs>
          <w:tab w:val="left" w:pos="6660"/>
        </w:tabs>
        <w:jc w:val="both"/>
        <w:rPr>
          <w:rFonts w:ascii="Arial" w:hAnsi="Arial" w:cs="Arial"/>
          <w:sz w:val="20"/>
          <w:szCs w:val="20"/>
        </w:rPr>
      </w:pPr>
    </w:p>
    <w:p w14:paraId="15D2D1F0" w14:textId="77777777" w:rsidR="001B13FF" w:rsidRPr="000F53BC" w:rsidRDefault="00897784" w:rsidP="001B13FF">
      <w:pPr>
        <w:tabs>
          <w:tab w:val="left" w:pos="6660"/>
        </w:tabs>
        <w:jc w:val="both"/>
        <w:rPr>
          <w:rFonts w:ascii="Arial" w:hAnsi="Arial" w:cs="Arial"/>
          <w:sz w:val="20"/>
          <w:szCs w:val="20"/>
        </w:rPr>
      </w:pPr>
      <w:r w:rsidRPr="000F53BC">
        <w:rPr>
          <w:rFonts w:ascii="Arial" w:hAnsi="Arial" w:cs="Arial"/>
          <w:sz w:val="20"/>
          <w:szCs w:val="20"/>
        </w:rPr>
        <w:t>Plnou moc přijímám.</w:t>
      </w:r>
    </w:p>
    <w:tbl>
      <w:tblPr>
        <w:tblW w:w="0" w:type="auto"/>
        <w:tblInd w:w="5211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859"/>
      </w:tblGrid>
      <w:tr w:rsidR="001B13FF" w:rsidRPr="000F53BC" w14:paraId="6B61A0BD" w14:textId="77777777" w:rsidTr="009022EC">
        <w:tc>
          <w:tcPr>
            <w:tcW w:w="3969" w:type="dxa"/>
          </w:tcPr>
          <w:p w14:paraId="53CC9AF6" w14:textId="77777777" w:rsidR="001B13FF" w:rsidRPr="000F53BC" w:rsidRDefault="001B13FF" w:rsidP="009022EC">
            <w:pPr>
              <w:tabs>
                <w:tab w:val="left" w:pos="6660"/>
              </w:tabs>
              <w:ind w:right="0"/>
              <w:rPr>
                <w:rFonts w:ascii="Arial" w:hAnsi="Arial" w:cs="Arial"/>
                <w:sz w:val="20"/>
                <w:szCs w:val="20"/>
              </w:rPr>
            </w:pPr>
            <w:r w:rsidRPr="000F53BC"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</w:tbl>
    <w:p w14:paraId="1B60568B" w14:textId="77777777" w:rsidR="00A22413" w:rsidRDefault="00A22413" w:rsidP="00FA1F4C">
      <w:pPr>
        <w:tabs>
          <w:tab w:val="left" w:pos="6379"/>
        </w:tabs>
        <w:jc w:val="both"/>
        <w:rPr>
          <w:rFonts w:ascii="Arial" w:hAnsi="Arial" w:cs="Arial"/>
          <w:sz w:val="20"/>
          <w:szCs w:val="20"/>
        </w:rPr>
      </w:pPr>
    </w:p>
    <w:sectPr w:rsidR="00A22413" w:rsidSect="00A2241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id" w:val="1"/>
    <w:docVar w:name="adresaspolecnosti" w:val="Teplice, Trnovany, Přítkovská 1689/14, 41550 Teplice 1"/>
    <w:docVar w:name="datnar" w:val="10.06.1960"/>
    <w:docVar w:name="nazevspolecnosti" w:val="Severočeské vodovody a kanalizace, a.s."/>
    <w:docVar w:name="zakadresa" w:val="Teplice, Lužická 2023/9, 41501 Teplice 1"/>
    <w:docVar w:name="zakjmeno" w:val="Ing. Miloš Sůva"/>
  </w:docVars>
  <w:rsids>
    <w:rsidRoot w:val="00B86CBF"/>
    <w:rsid w:val="00054F65"/>
    <w:rsid w:val="000B2C8C"/>
    <w:rsid w:val="000D108D"/>
    <w:rsid w:val="000D180D"/>
    <w:rsid w:val="000D2E41"/>
    <w:rsid w:val="000F53BC"/>
    <w:rsid w:val="00105FDA"/>
    <w:rsid w:val="001928D7"/>
    <w:rsid w:val="001B13FF"/>
    <w:rsid w:val="00242108"/>
    <w:rsid w:val="002810B9"/>
    <w:rsid w:val="00285CED"/>
    <w:rsid w:val="002E515D"/>
    <w:rsid w:val="0033775C"/>
    <w:rsid w:val="00394493"/>
    <w:rsid w:val="004C0C85"/>
    <w:rsid w:val="005F67D0"/>
    <w:rsid w:val="0062546A"/>
    <w:rsid w:val="00662123"/>
    <w:rsid w:val="006E57DA"/>
    <w:rsid w:val="006F61C4"/>
    <w:rsid w:val="00735E9A"/>
    <w:rsid w:val="00753459"/>
    <w:rsid w:val="0078596B"/>
    <w:rsid w:val="00890DE7"/>
    <w:rsid w:val="00897784"/>
    <w:rsid w:val="008C1556"/>
    <w:rsid w:val="009022EC"/>
    <w:rsid w:val="00905784"/>
    <w:rsid w:val="009D2989"/>
    <w:rsid w:val="009D7322"/>
    <w:rsid w:val="00A22413"/>
    <w:rsid w:val="00A411CF"/>
    <w:rsid w:val="00A57034"/>
    <w:rsid w:val="00AA47B1"/>
    <w:rsid w:val="00AD2AE2"/>
    <w:rsid w:val="00AF518A"/>
    <w:rsid w:val="00B07E22"/>
    <w:rsid w:val="00B86CBF"/>
    <w:rsid w:val="00C0275F"/>
    <w:rsid w:val="00C71221"/>
    <w:rsid w:val="00CC6823"/>
    <w:rsid w:val="00D60314"/>
    <w:rsid w:val="00D770DE"/>
    <w:rsid w:val="00DD014F"/>
    <w:rsid w:val="00E06CF2"/>
    <w:rsid w:val="00E2502C"/>
    <w:rsid w:val="00E43C6A"/>
    <w:rsid w:val="00F269CE"/>
    <w:rsid w:val="00F90C30"/>
    <w:rsid w:val="00FA1F4C"/>
    <w:rsid w:val="00FF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9CAE"/>
  <w15:docId w15:val="{21D20EF5-B95D-479E-A3A6-9993F5EB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2123"/>
    <w:pPr>
      <w:ind w:right="-1826"/>
      <w:jc w:val="center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35E9A"/>
    <w:pPr>
      <w:ind w:right="425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77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784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86CBF"/>
    <w:pPr>
      <w:spacing w:before="120" w:line="360" w:lineRule="atLeast"/>
      <w:ind w:right="0"/>
      <w:jc w:val="both"/>
    </w:pPr>
    <w:rPr>
      <w:rFonts w:ascii="Arial" w:hAnsi="Arial" w:cs="Arial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86CBF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2604">
          <w:marLeft w:val="0"/>
          <w:marRight w:val="-182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4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6918">
          <w:marLeft w:val="0"/>
          <w:marRight w:val="-182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los.suva\AppData\Local\Temp\isusysnet5224\Pln&#225;%20moc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E3635-5E8E-4CAE-AE1D-C9340DBA6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Plná moc</Template>
  <TotalTime>0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Severočeské vodovody a kanalizace, a.s.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Sůva Miloš Ing.</dc:creator>
  <cp:lastModifiedBy>Jiřina Širmerová</cp:lastModifiedBy>
  <cp:revision>2</cp:revision>
  <cp:lastPrinted>2008-11-13T08:51:00Z</cp:lastPrinted>
  <dcterms:created xsi:type="dcterms:W3CDTF">2021-09-07T06:54:00Z</dcterms:created>
  <dcterms:modified xsi:type="dcterms:W3CDTF">2021-09-07T06:54:00Z</dcterms:modified>
</cp:coreProperties>
</file>